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"/>
      </w:tblPr>
      <w:tblGrid>
        <w:gridCol w:w="4565"/>
        <w:gridCol w:w="5285"/>
        <w:gridCol w:w="4565"/>
      </w:tblGrid>
      <w:tr w:rsidR="00307EC9" w:rsidTr="00307EC9">
        <w:trPr>
          <w:jc w:val="center"/>
        </w:trPr>
        <w:tc>
          <w:tcPr>
            <w:tcW w:w="4565" w:type="dxa"/>
            <w:tcMar>
              <w:right w:w="720" w:type="dxa"/>
            </w:tcMar>
          </w:tcPr>
          <w:p w:rsidR="00307EC9" w:rsidRDefault="006F20E8" w:rsidP="0098364C">
            <w:r>
              <w:rPr>
                <w:noProof/>
                <w:lang w:eastAsia="en-US"/>
              </w:rPr>
              <w:drawing>
                <wp:inline distT="0" distB="0" distL="0" distR="0">
                  <wp:extent cx="2895600" cy="893839"/>
                  <wp:effectExtent l="0" t="0" r="0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aised-hands.jpg"/>
                          <pic:cNvPicPr/>
                        </pic:nvPicPr>
                        <pic:blipFill rotWithShape="1">
                          <a:blip r:embed="rId10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225"/>
                          <a:stretch/>
                        </pic:blipFill>
                        <pic:spPr bwMode="auto">
                          <a:xfrm>
                            <a:off x="0" y="0"/>
                            <a:ext cx="2943148" cy="908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7EC9" w:rsidRDefault="006F20E8">
            <w:pPr>
              <w:pStyle w:val="Heading2"/>
              <w:rPr>
                <w:rStyle w:val="Heading2Char"/>
                <w:b/>
                <w:bCs/>
              </w:rPr>
            </w:pPr>
            <w:r>
              <w:t>Autism Spectrum Disorder (ASD)</w:t>
            </w:r>
            <w:r w:rsidR="0098364C">
              <w:t xml:space="preserve"> </w:t>
            </w:r>
          </w:p>
          <w:p w:rsidR="006F20E8" w:rsidRDefault="006F20E8" w:rsidP="006F20E8">
            <w:pPr>
              <w:pStyle w:val="ListBullet"/>
              <w:spacing w:after="120"/>
            </w:pPr>
            <w:r>
              <w:t xml:space="preserve">1 in 68 children are diagnosed with ASD in the </w:t>
            </w:r>
            <w:r w:rsidR="00E16D2C">
              <w:t>U.S.</w:t>
            </w:r>
            <w:r>
              <w:t xml:space="preserve"> (CDC, 2014)</w:t>
            </w:r>
            <w:r w:rsidR="00E16D2C">
              <w:t>. In 2016, the</w:t>
            </w:r>
            <w:r>
              <w:t xml:space="preserve"> Michigan Department of Education</w:t>
            </w:r>
            <w:r w:rsidR="00E16D2C">
              <w:t>,</w:t>
            </w:r>
            <w:r>
              <w:t xml:space="preserve"> 19,632 children were receiving services under the ASD eligibility. </w:t>
            </w:r>
          </w:p>
          <w:p w:rsidR="006F20E8" w:rsidRDefault="006F20E8" w:rsidP="006F20E8">
            <w:pPr>
              <w:pStyle w:val="ListBullet"/>
              <w:numPr>
                <w:ilvl w:val="0"/>
                <w:numId w:val="0"/>
              </w:numPr>
              <w:spacing w:after="120"/>
              <w:ind w:left="288" w:hanging="288"/>
              <w:rPr>
                <w:rFonts w:asciiTheme="majorHAnsi" w:eastAsiaTheme="majorEastAsia" w:hAnsiTheme="majorHAnsi" w:cstheme="majorBidi"/>
                <w:b/>
                <w:bCs/>
                <w:color w:val="352F25" w:themeColor="text2"/>
                <w:sz w:val="24"/>
              </w:rPr>
            </w:pPr>
            <w:r w:rsidRPr="006F20E8">
              <w:rPr>
                <w:rFonts w:asciiTheme="majorHAnsi" w:eastAsiaTheme="majorEastAsia" w:hAnsiTheme="majorHAnsi" w:cstheme="majorBidi"/>
                <w:b/>
                <w:bCs/>
                <w:color w:val="352F25" w:themeColor="text2"/>
                <w:sz w:val="24"/>
              </w:rPr>
              <w:t>What is Peer to Peer</w:t>
            </w:r>
            <w:r>
              <w:rPr>
                <w:rFonts w:asciiTheme="majorHAnsi" w:eastAsiaTheme="majorEastAsia" w:hAnsiTheme="majorHAnsi" w:cstheme="majorBidi"/>
                <w:b/>
                <w:bCs/>
                <w:color w:val="352F25" w:themeColor="text2"/>
                <w:sz w:val="24"/>
              </w:rPr>
              <w:t xml:space="preserve"> (P2P)</w:t>
            </w:r>
            <w:r w:rsidRPr="006F20E8">
              <w:rPr>
                <w:rFonts w:asciiTheme="majorHAnsi" w:eastAsiaTheme="majorEastAsia" w:hAnsiTheme="majorHAnsi" w:cstheme="majorBidi"/>
                <w:b/>
                <w:bCs/>
                <w:color w:val="352F25" w:themeColor="text2"/>
                <w:sz w:val="24"/>
              </w:rPr>
              <w:t xml:space="preserve">? </w:t>
            </w:r>
          </w:p>
          <w:p w:rsidR="006F20E8" w:rsidRDefault="006F20E8" w:rsidP="006F20E8">
            <w:pPr>
              <w:pStyle w:val="NormalWeb"/>
              <w:numPr>
                <w:ilvl w:val="0"/>
                <w:numId w:val="16"/>
              </w:numPr>
              <w:shd w:val="clear" w:color="auto" w:fill="FFFFFF"/>
              <w:spacing w:after="120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P2P</w:t>
            </w:r>
            <w:r w:rsidRPr="006F20E8">
              <w:rPr>
                <w:rFonts w:asciiTheme="minorHAnsi" w:hAnsiTheme="minorHAnsi" w:cstheme="minorBidi"/>
                <w:sz w:val="22"/>
                <w:szCs w:val="22"/>
              </w:rPr>
              <w:t xml:space="preserve"> support involves general education peers 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modeling</w:t>
            </w:r>
            <w:r w:rsidRPr="006F20E8">
              <w:rPr>
                <w:rFonts w:asciiTheme="minorHAnsi" w:hAnsiTheme="minorHAnsi" w:cstheme="minorBidi"/>
                <w:sz w:val="22"/>
                <w:szCs w:val="22"/>
              </w:rPr>
              <w:t xml:space="preserve"> typical academic and social behavior in educational environments throughout the school day. Peers provide support for students with ASD to promote independence and socialization. </w:t>
            </w:r>
          </w:p>
          <w:p w:rsidR="00E16D2C" w:rsidRDefault="00E16D2C" w:rsidP="006F20E8">
            <w:pPr>
              <w:pStyle w:val="NormalWeb"/>
              <w:numPr>
                <w:ilvl w:val="0"/>
                <w:numId w:val="16"/>
              </w:numPr>
              <w:shd w:val="clear" w:color="auto" w:fill="FFFFFF"/>
              <w:spacing w:after="120"/>
              <w:rPr>
                <w:rFonts w:asciiTheme="minorHAnsi" w:hAnsiTheme="minorHAnsi" w:cstheme="minorBidi"/>
                <w:sz w:val="22"/>
                <w:szCs w:val="22"/>
              </w:rPr>
            </w:pPr>
            <w:r w:rsidRPr="00E16D2C">
              <w:rPr>
                <w:rFonts w:asciiTheme="minorHAnsi" w:hAnsiTheme="minorHAnsi" w:cstheme="minorBidi"/>
                <w:sz w:val="22"/>
                <w:szCs w:val="22"/>
              </w:rPr>
              <w:t>Teaching peers to interact with, and support, their peers with ASD by increasing social and learning opportunities within natural environments leads to new skills, and a sense of belonging that only comes from being in class with peers and participating in typical school activities.</w:t>
            </w:r>
          </w:p>
          <w:p w:rsidR="006F20E8" w:rsidRPr="006F20E8" w:rsidRDefault="006F20E8" w:rsidP="006F20E8">
            <w:pPr>
              <w:pStyle w:val="ListBullet"/>
              <w:numPr>
                <w:ilvl w:val="0"/>
                <w:numId w:val="0"/>
              </w:numPr>
              <w:ind w:left="288" w:hanging="288"/>
              <w:rPr>
                <w:rFonts w:asciiTheme="majorHAnsi" w:eastAsiaTheme="majorEastAsia" w:hAnsiTheme="majorHAnsi" w:cstheme="majorBidi"/>
                <w:b/>
                <w:bCs/>
                <w:color w:val="352F25" w:themeColor="text2"/>
                <w:sz w:val="24"/>
              </w:rPr>
            </w:pPr>
          </w:p>
          <w:p w:rsidR="006F20E8" w:rsidRDefault="006F20E8" w:rsidP="006F20E8">
            <w:pPr>
              <w:pStyle w:val="ListBullet"/>
              <w:numPr>
                <w:ilvl w:val="0"/>
                <w:numId w:val="0"/>
              </w:numPr>
              <w:ind w:left="288" w:hanging="288"/>
            </w:pP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3845"/>
            </w:tblGrid>
            <w:tr w:rsidR="00307EC9">
              <w:trPr>
                <w:trHeight w:hRule="exact" w:val="7920"/>
              </w:trPr>
              <w:tc>
                <w:tcPr>
                  <w:tcW w:w="5000" w:type="pct"/>
                </w:tcPr>
                <w:p w:rsidR="00307EC9" w:rsidRPr="006F20E8" w:rsidRDefault="0098364C" w:rsidP="00365EBB">
                  <w:pPr>
                    <w:pStyle w:val="Heading2"/>
                  </w:pPr>
                  <w:r w:rsidRPr="006F20E8">
                    <w:lastRenderedPageBreak/>
                    <w:t>If you have questions, please contact:</w:t>
                  </w:r>
                </w:p>
                <w:p w:rsidR="0098364C" w:rsidRDefault="0098364C" w:rsidP="00AD7341">
                  <w:r>
                    <w:t xml:space="preserve">Name: </w:t>
                  </w:r>
                  <w:r>
                    <w:br/>
                  </w:r>
                  <w:r w:rsidR="00307EC9">
                    <w:t xml:space="preserve">Phone: </w:t>
                  </w:r>
                  <w:r w:rsidR="00307EC9">
                    <w:br/>
                    <w:t xml:space="preserve">Email:  </w:t>
                  </w:r>
                  <w:r>
                    <w:br/>
                    <w:t>School Website:</w:t>
                  </w:r>
                </w:p>
                <w:p w:rsidR="0098364C" w:rsidRDefault="0098364C" w:rsidP="00AD7341">
                  <w:r>
                    <w:t xml:space="preserve">Name: </w:t>
                  </w:r>
                  <w:r>
                    <w:br/>
                    <w:t xml:space="preserve">Phone: </w:t>
                  </w:r>
                  <w:r>
                    <w:br/>
                    <w:t xml:space="preserve">Email: </w:t>
                  </w:r>
                  <w:r>
                    <w:br/>
                    <w:t>School Website:</w:t>
                  </w:r>
                </w:p>
                <w:p w:rsidR="0098364C" w:rsidRDefault="0098364C" w:rsidP="00AD7341">
                  <w:r>
                    <w:t xml:space="preserve">Name: </w:t>
                  </w:r>
                  <w:r>
                    <w:br/>
                    <w:t xml:space="preserve">Phone: </w:t>
                  </w:r>
                  <w:r>
                    <w:br/>
                    <w:t xml:space="preserve">Email: </w:t>
                  </w:r>
                  <w:r>
                    <w:br/>
                    <w:t>School Website:</w:t>
                  </w:r>
                </w:p>
                <w:p w:rsidR="0098364C" w:rsidRDefault="00EE1524" w:rsidP="00AD7341"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2441575" cy="1629410"/>
                        <wp:effectExtent l="0" t="0" r="0" b="889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DSC_2525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1575" cy="1629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bookmarkStart w:id="0" w:name="_GoBack"/>
              <w:bookmarkEnd w:id="0"/>
            </w:tr>
            <w:tr w:rsidR="00307EC9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4649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ompany layout table"/>
                  </w:tblPr>
                  <w:tblGrid>
                    <w:gridCol w:w="1221"/>
                    <w:gridCol w:w="2354"/>
                  </w:tblGrid>
                  <w:tr w:rsidR="00307EC9" w:rsidTr="00F83409">
                    <w:tc>
                      <w:tcPr>
                        <w:tcW w:w="1220" w:type="dxa"/>
                        <w:vAlign w:val="center"/>
                      </w:tcPr>
                      <w:p w:rsidR="00307EC9" w:rsidRPr="001947E7" w:rsidRDefault="00307EC9" w:rsidP="001947E7">
                        <w:pPr>
                          <w:pStyle w:val="NoSpacing"/>
                        </w:pPr>
                        <w:r w:rsidRPr="001947E7">
                          <w:rPr>
                            <w:noProof/>
                            <w:lang w:eastAsia="en-US"/>
                          </w:rPr>
                          <w:drawing>
                            <wp:inline distT="0" distB="0" distL="0" distR="0" wp14:anchorId="07435AA2" wp14:editId="07435AA3">
                              <wp:extent cx="731520" cy="365760"/>
                              <wp:effectExtent l="0" t="0" r="0" b="0"/>
                              <wp:docPr id="14" name="Picture 14" descr="Logo placeholde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" name="logo ms.png"/>
                                      <pic:cNvPicPr/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31520" cy="3657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353" w:type="dxa"/>
                        <w:tcMar>
                          <w:left w:w="274" w:type="dxa"/>
                        </w:tcMar>
                      </w:tcPr>
                      <w:sdt>
                        <w:sdtPr>
                          <w:rPr>
                            <w:i/>
                            <w:color w:val="7666A8"/>
                          </w:rPr>
                          <w:alias w:val="Enter Company Name:"/>
                          <w:tag w:val="Enter Company Name:"/>
                          <w:id w:val="-1839532679"/>
                          <w:placeholder>
                            <w:docPart w:val="4F1A92280D5D4CBF9111350980842845"/>
                          </w:placeholder>
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<w15:appearance w15:val="hidden"/>
                          <w:text/>
                        </w:sdtPr>
                        <w:sdtEndPr/>
                        <w:sdtContent>
                          <w:p w:rsidR="00307EC9" w:rsidRPr="0098364C" w:rsidRDefault="00620E38">
                            <w:pPr>
                              <w:pStyle w:val="Company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7666A8"/>
                              </w:rPr>
                              <w:t>P2p PROGRAM NAME School name Address</w:t>
                            </w:r>
                          </w:p>
                        </w:sdtContent>
                      </w:sdt>
                      <w:p w:rsidR="00307EC9" w:rsidRDefault="00307EC9" w:rsidP="0098364C">
                        <w:pPr>
                          <w:pStyle w:val="ContactInfo"/>
                        </w:pPr>
                      </w:p>
                    </w:tc>
                  </w:tr>
                </w:tbl>
                <w:p w:rsidR="00307EC9" w:rsidRDefault="00307EC9"/>
              </w:tc>
            </w:tr>
          </w:tbl>
          <w:p w:rsidR="00307EC9" w:rsidRDefault="00307EC9"/>
        </w:tc>
        <w:tc>
          <w:tcPr>
            <w:tcW w:w="4565" w:type="dxa"/>
            <w:tcMar>
              <w:left w:w="720" w:type="dxa"/>
            </w:tcMar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3845"/>
            </w:tblGrid>
            <w:tr w:rsidR="00307EC9" w:rsidTr="0098364C">
              <w:trPr>
                <w:trHeight w:hRule="exact" w:val="5760"/>
              </w:trPr>
              <w:tc>
                <w:tcPr>
                  <w:tcW w:w="5000" w:type="pct"/>
                  <w:vAlign w:val="center"/>
                </w:tcPr>
                <w:p w:rsidR="0098364C" w:rsidRDefault="0098364C" w:rsidP="0098364C">
                  <w:pPr>
                    <w:jc w:val="center"/>
                    <w:rPr>
                      <w:b/>
                      <w:i/>
                      <w:sz w:val="32"/>
                    </w:rPr>
                  </w:pPr>
                  <w:r w:rsidRPr="0098364C">
                    <w:rPr>
                      <w:b/>
                      <w:i/>
                      <w:sz w:val="32"/>
                    </w:rPr>
                    <w:t xml:space="preserve">YOUR PEER TO PEER </w:t>
                  </w:r>
                </w:p>
                <w:p w:rsidR="00307EC9" w:rsidRPr="0098364C" w:rsidRDefault="0098364C" w:rsidP="0098364C">
                  <w:pPr>
                    <w:jc w:val="center"/>
                    <w:rPr>
                      <w:b/>
                      <w:i/>
                      <w:sz w:val="32"/>
                    </w:rPr>
                  </w:pPr>
                  <w:r w:rsidRPr="0098364C">
                    <w:rPr>
                      <w:b/>
                      <w:i/>
                      <w:sz w:val="32"/>
                    </w:rPr>
                    <w:t>LOGO HERE</w:t>
                  </w:r>
                </w:p>
              </w:tc>
            </w:tr>
            <w:tr w:rsidR="00307EC9" w:rsidTr="00960A60">
              <w:trPr>
                <w:trHeight w:hRule="exact" w:val="360"/>
              </w:trPr>
              <w:tc>
                <w:tcPr>
                  <w:tcW w:w="5000" w:type="pct"/>
                </w:tcPr>
                <w:p w:rsidR="00307EC9" w:rsidRDefault="00307EC9"/>
              </w:tc>
            </w:tr>
            <w:tr w:rsidR="00307EC9" w:rsidTr="0098364C">
              <w:trPr>
                <w:trHeight w:hRule="exact" w:val="3240"/>
              </w:trPr>
              <w:tc>
                <w:tcPr>
                  <w:tcW w:w="5000" w:type="pct"/>
                  <w:shd w:val="clear" w:color="auto" w:fill="21AEDE"/>
                </w:tcPr>
                <w:p w:rsidR="00307EC9" w:rsidRDefault="0098364C" w:rsidP="0098364C">
                  <w:pPr>
                    <w:pStyle w:val="Title"/>
                  </w:pPr>
                  <w:r>
                    <w:rPr>
                      <w:b w:val="0"/>
                      <w:i/>
                    </w:rPr>
                    <w:t xml:space="preserve">P2p PROGRAM NAME </w:t>
                  </w:r>
                </w:p>
              </w:tc>
            </w:tr>
            <w:tr w:rsidR="00307EC9" w:rsidTr="0098364C">
              <w:trPr>
                <w:trHeight w:hRule="exact" w:val="1440"/>
              </w:trPr>
              <w:tc>
                <w:tcPr>
                  <w:tcW w:w="5000" w:type="pct"/>
                  <w:shd w:val="clear" w:color="auto" w:fill="21AEDE"/>
                  <w:vAlign w:val="bottom"/>
                </w:tcPr>
                <w:p w:rsidR="00307EC9" w:rsidRPr="0098364C" w:rsidRDefault="0098364C" w:rsidP="0098364C">
                  <w:pPr>
                    <w:pStyle w:val="Subtitle"/>
                    <w:jc w:val="center"/>
                    <w:rPr>
                      <w:i w:val="0"/>
                    </w:rPr>
                  </w:pPr>
                  <w:r w:rsidRPr="0098364C">
                    <w:rPr>
                      <w:i w:val="0"/>
                    </w:rPr>
                    <w:t>Peer to Peer Support Program</w:t>
                  </w:r>
                </w:p>
              </w:tc>
            </w:tr>
          </w:tbl>
          <w:p w:rsidR="00307EC9" w:rsidRDefault="00307EC9"/>
        </w:tc>
      </w:tr>
      <w:tr w:rsidR="00307EC9" w:rsidTr="00307EC9">
        <w:trPr>
          <w:jc w:val="center"/>
        </w:trPr>
        <w:tc>
          <w:tcPr>
            <w:tcW w:w="4565" w:type="dxa"/>
            <w:tcMar>
              <w:right w:w="720" w:type="dxa"/>
            </w:tcMar>
          </w:tcPr>
          <w:p w:rsidR="00307EC9" w:rsidRDefault="00E16D2C" w:rsidP="00E16D2C">
            <w:r w:rsidRPr="00EE1524">
              <w:rPr>
                <w:noProof/>
                <w:shd w:val="clear" w:color="auto" w:fill="21AEDE"/>
                <w:lang w:eastAsia="en-US"/>
              </w:rPr>
              <w:drawing>
                <wp:inline distT="0" distB="0" distL="0" distR="0">
                  <wp:extent cx="2441575" cy="3662680"/>
                  <wp:effectExtent l="114300" t="114300" r="111125" b="1092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0510 (1)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575" cy="3662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101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16D2C" w:rsidRPr="00E16D2C" w:rsidRDefault="00E16D2C" w:rsidP="00E16D2C">
            <w:pPr>
              <w:pStyle w:val="Heading1"/>
              <w:rPr>
                <w:b w:val="0"/>
                <w:bCs w:val="0"/>
                <w:i/>
                <w:color w:val="000000" w:themeColor="text1"/>
                <w:sz w:val="20"/>
              </w:rPr>
            </w:pPr>
            <w:r w:rsidRPr="00E16D2C">
              <w:rPr>
                <w:b w:val="0"/>
                <w:bCs w:val="0"/>
                <w:i/>
                <w:color w:val="000000" w:themeColor="text1"/>
                <w:sz w:val="20"/>
              </w:rPr>
              <w:t>Change photo to fit your needs</w:t>
            </w:r>
          </w:p>
          <w:p w:rsidR="00307EC9" w:rsidRPr="00E16D2C" w:rsidRDefault="00E16D2C" w:rsidP="00E16D2C">
            <w:pPr>
              <w:pStyle w:val="Heading2"/>
              <w:spacing w:before="200"/>
              <w:rPr>
                <w:sz w:val="40"/>
              </w:rPr>
            </w:pPr>
            <w:r w:rsidRPr="00E16D2C">
              <w:rPr>
                <w:b w:val="0"/>
                <w:bCs w:val="0"/>
                <w:color w:val="7666A8"/>
                <w:sz w:val="40"/>
              </w:rPr>
              <w:t xml:space="preserve">Program Purpose: </w:t>
            </w:r>
          </w:p>
          <w:p w:rsidR="00EE1524" w:rsidRDefault="00EE1524" w:rsidP="00E16D2C"/>
          <w:p w:rsidR="00EE1524" w:rsidRPr="00EE1524" w:rsidRDefault="00EE1524" w:rsidP="00EE1524"/>
          <w:p w:rsidR="00EE1524" w:rsidRDefault="00EE1524" w:rsidP="00EE1524"/>
          <w:p w:rsidR="00307EC9" w:rsidRPr="00EE1524" w:rsidRDefault="00307EC9" w:rsidP="00EE1524">
            <w:pPr>
              <w:tabs>
                <w:tab w:val="left" w:pos="1320"/>
              </w:tabs>
            </w:pP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p w:rsidR="00307EC9" w:rsidRPr="00E16D2C" w:rsidRDefault="00E16D2C" w:rsidP="0063311A">
            <w:pPr>
              <w:pStyle w:val="Heading2"/>
              <w:spacing w:before="200"/>
              <w:rPr>
                <w:b w:val="0"/>
                <w:bCs w:val="0"/>
                <w:color w:val="7666A8"/>
                <w:sz w:val="40"/>
              </w:rPr>
            </w:pPr>
            <w:r w:rsidRPr="00E16D2C">
              <w:rPr>
                <w:b w:val="0"/>
                <w:bCs w:val="0"/>
                <w:color w:val="7666A8"/>
                <w:sz w:val="40"/>
              </w:rPr>
              <w:t>What to expect:</w:t>
            </w:r>
          </w:p>
          <w:p w:rsidR="00307EC9" w:rsidRDefault="00307EC9"/>
          <w:p w:rsidR="00E16D2C" w:rsidRDefault="00E16D2C"/>
          <w:p w:rsidR="00E16D2C" w:rsidRDefault="00E16D2C"/>
          <w:p w:rsidR="00E16D2C" w:rsidRDefault="00E16D2C"/>
          <w:p w:rsidR="00E16D2C" w:rsidRDefault="00E16D2C"/>
          <w:p w:rsidR="00E16D2C" w:rsidRPr="00E16D2C" w:rsidRDefault="00E16D2C" w:rsidP="00E16D2C">
            <w:pPr>
              <w:pStyle w:val="Quote"/>
              <w:pBdr>
                <w:top w:val="single" w:sz="4" w:space="14" w:color="7666A8"/>
                <w:bottom w:val="single" w:sz="4" w:space="14" w:color="7666A8"/>
              </w:pBdr>
              <w:rPr>
                <w:rStyle w:val="QuoteChar"/>
                <w:i/>
                <w:iCs/>
                <w:color w:val="7666A8"/>
              </w:rPr>
            </w:pPr>
            <w:r w:rsidRPr="00E16D2C">
              <w:rPr>
                <w:rStyle w:val="QuoteChar"/>
                <w:i/>
                <w:iCs/>
                <w:color w:val="7666A8"/>
              </w:rPr>
              <w:t>“This is a great spot for a testimonial or a relevant quote”</w:t>
            </w:r>
          </w:p>
          <w:p w:rsidR="00307EC9" w:rsidRPr="00E16D2C" w:rsidRDefault="00E16D2C" w:rsidP="00E16D2C">
            <w:pPr>
              <w:pStyle w:val="Heading2"/>
              <w:spacing w:before="200"/>
              <w:rPr>
                <w:b w:val="0"/>
                <w:bCs w:val="0"/>
                <w:color w:val="7666A8"/>
                <w:sz w:val="40"/>
              </w:rPr>
            </w:pPr>
            <w:r w:rsidRPr="00E16D2C">
              <w:rPr>
                <w:b w:val="0"/>
                <w:bCs w:val="0"/>
                <w:color w:val="7666A8"/>
                <w:sz w:val="40"/>
              </w:rPr>
              <w:t>How does LINKS work?</w:t>
            </w:r>
          </w:p>
          <w:p w:rsidR="00307EC9" w:rsidRPr="0063311A" w:rsidRDefault="00307EC9" w:rsidP="00E16D2C"/>
        </w:tc>
        <w:tc>
          <w:tcPr>
            <w:tcW w:w="4565" w:type="dxa"/>
            <w:tcMar>
              <w:left w:w="720" w:type="dxa"/>
            </w:tcMar>
          </w:tcPr>
          <w:p w:rsidR="00307EC9" w:rsidRDefault="00EE1524">
            <w:r>
              <w:rPr>
                <w:noProof/>
                <w:lang w:eastAsia="en-US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-201930</wp:posOffset>
                  </wp:positionH>
                  <wp:positionV relativeFrom="paragraph">
                    <wp:posOffset>200025</wp:posOffset>
                  </wp:positionV>
                  <wp:extent cx="2441575" cy="1612900"/>
                  <wp:effectExtent l="0" t="0" r="0" b="635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eerLogo_tag_color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575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E1524" w:rsidRDefault="00EE1524">
            <w:pPr>
              <w:pStyle w:val="Caption"/>
              <w:rPr>
                <w:rFonts w:asciiTheme="majorHAnsi" w:eastAsiaTheme="majorEastAsia" w:hAnsiTheme="majorHAnsi" w:cstheme="majorBidi"/>
                <w:i w:val="0"/>
                <w:iCs w:val="0"/>
                <w:color w:val="7666A8"/>
                <w:sz w:val="40"/>
              </w:rPr>
            </w:pPr>
          </w:p>
          <w:p w:rsidR="00EE1524" w:rsidRDefault="00EE1524">
            <w:pPr>
              <w:pStyle w:val="Caption"/>
              <w:rPr>
                <w:rFonts w:asciiTheme="majorHAnsi" w:eastAsiaTheme="majorEastAsia" w:hAnsiTheme="majorHAnsi" w:cstheme="majorBidi"/>
                <w:i w:val="0"/>
                <w:iCs w:val="0"/>
                <w:color w:val="7666A8"/>
                <w:sz w:val="40"/>
              </w:rPr>
            </w:pPr>
          </w:p>
          <w:p w:rsidR="00EE1524" w:rsidRDefault="00EE1524">
            <w:pPr>
              <w:pStyle w:val="Caption"/>
              <w:rPr>
                <w:rFonts w:asciiTheme="majorHAnsi" w:eastAsiaTheme="majorEastAsia" w:hAnsiTheme="majorHAnsi" w:cstheme="majorBidi"/>
                <w:i w:val="0"/>
                <w:iCs w:val="0"/>
                <w:color w:val="7666A8"/>
                <w:sz w:val="40"/>
              </w:rPr>
            </w:pPr>
          </w:p>
          <w:p w:rsidR="00EE1524" w:rsidRDefault="00EE1524" w:rsidP="00EE1524">
            <w:pPr>
              <w:pStyle w:val="Caption"/>
              <w:rPr>
                <w:rFonts w:asciiTheme="majorHAnsi" w:eastAsiaTheme="majorEastAsia" w:hAnsiTheme="majorHAnsi" w:cstheme="majorBidi"/>
                <w:i w:val="0"/>
                <w:iCs w:val="0"/>
                <w:color w:val="7666A8"/>
                <w:sz w:val="40"/>
              </w:rPr>
            </w:pPr>
          </w:p>
          <w:p w:rsidR="00307EC9" w:rsidRPr="00E16D2C" w:rsidRDefault="00E16D2C">
            <w:pPr>
              <w:pStyle w:val="Caption"/>
              <w:rPr>
                <w:rFonts w:asciiTheme="majorHAnsi" w:eastAsiaTheme="majorEastAsia" w:hAnsiTheme="majorHAnsi" w:cstheme="majorBidi"/>
                <w:i w:val="0"/>
                <w:iCs w:val="0"/>
                <w:color w:val="7666A8"/>
                <w:sz w:val="40"/>
              </w:rPr>
            </w:pPr>
            <w:r w:rsidRPr="00E16D2C">
              <w:rPr>
                <w:rFonts w:asciiTheme="majorHAnsi" w:eastAsiaTheme="majorEastAsia" w:hAnsiTheme="majorHAnsi" w:cstheme="majorBidi"/>
                <w:i w:val="0"/>
                <w:iCs w:val="0"/>
                <w:color w:val="7666A8"/>
                <w:sz w:val="40"/>
              </w:rPr>
              <w:t xml:space="preserve">How do I participate? </w:t>
            </w:r>
          </w:p>
          <w:p w:rsidR="00307EC9" w:rsidRDefault="00307EC9" w:rsidP="00EE1524"/>
          <w:p w:rsidR="00307EC9" w:rsidRDefault="00307EC9" w:rsidP="00EE1524"/>
          <w:p w:rsidR="00E16D2C" w:rsidRDefault="00E16D2C" w:rsidP="00E16D2C"/>
          <w:p w:rsidR="00E16D2C" w:rsidRDefault="00E16D2C" w:rsidP="00E16D2C"/>
          <w:p w:rsidR="00E16D2C" w:rsidRDefault="00E16D2C" w:rsidP="00E16D2C"/>
          <w:p w:rsidR="00E16D2C" w:rsidRDefault="00E16D2C" w:rsidP="00E16D2C"/>
          <w:p w:rsidR="00E16D2C" w:rsidRDefault="00E16D2C" w:rsidP="00E16D2C"/>
          <w:p w:rsidR="00E16D2C" w:rsidRDefault="00E16D2C" w:rsidP="00E16D2C"/>
          <w:p w:rsidR="00E16D2C" w:rsidRDefault="00E16D2C" w:rsidP="00E16D2C"/>
          <w:p w:rsidR="00E16D2C" w:rsidRDefault="00E16D2C" w:rsidP="00E16D2C"/>
          <w:p w:rsidR="00E16D2C" w:rsidRPr="0063311A" w:rsidRDefault="00E16D2C" w:rsidP="00E16D2C"/>
        </w:tc>
      </w:tr>
    </w:tbl>
    <w:p w:rsidR="009915C8" w:rsidRDefault="009915C8" w:rsidP="00A769D1">
      <w:pPr>
        <w:pStyle w:val="NoSpacing"/>
      </w:pPr>
    </w:p>
    <w:sectPr w:rsidR="009915C8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2B89" w:rsidRDefault="00BB2B89" w:rsidP="00BF6AFD">
      <w:pPr>
        <w:spacing w:after="0" w:line="240" w:lineRule="auto"/>
      </w:pPr>
      <w:r>
        <w:separator/>
      </w:r>
    </w:p>
  </w:endnote>
  <w:endnote w:type="continuationSeparator" w:id="0">
    <w:p w:rsidR="00BB2B89" w:rsidRDefault="00BB2B89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2B89" w:rsidRDefault="00BB2B89" w:rsidP="00BF6AFD">
      <w:pPr>
        <w:spacing w:after="0" w:line="240" w:lineRule="auto"/>
      </w:pPr>
      <w:r>
        <w:separator/>
      </w:r>
    </w:p>
  </w:footnote>
  <w:footnote w:type="continuationSeparator" w:id="0">
    <w:p w:rsidR="00BB2B89" w:rsidRDefault="00BB2B89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6FEE3C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4160765"/>
    <w:multiLevelType w:val="hybridMultilevel"/>
    <w:tmpl w:val="DC486B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64C"/>
    <w:rsid w:val="001372C8"/>
    <w:rsid w:val="00156480"/>
    <w:rsid w:val="001947E7"/>
    <w:rsid w:val="001D0847"/>
    <w:rsid w:val="00227118"/>
    <w:rsid w:val="00307EC9"/>
    <w:rsid w:val="00365EBB"/>
    <w:rsid w:val="003B391D"/>
    <w:rsid w:val="00422379"/>
    <w:rsid w:val="0048634A"/>
    <w:rsid w:val="005013B6"/>
    <w:rsid w:val="005259A3"/>
    <w:rsid w:val="005473B9"/>
    <w:rsid w:val="0056054A"/>
    <w:rsid w:val="00571D35"/>
    <w:rsid w:val="005E5178"/>
    <w:rsid w:val="00620E38"/>
    <w:rsid w:val="0063311A"/>
    <w:rsid w:val="0068396D"/>
    <w:rsid w:val="006A2E06"/>
    <w:rsid w:val="006F20E8"/>
    <w:rsid w:val="007014C5"/>
    <w:rsid w:val="007647EF"/>
    <w:rsid w:val="007E3C3A"/>
    <w:rsid w:val="0089764D"/>
    <w:rsid w:val="008B000B"/>
    <w:rsid w:val="00960A60"/>
    <w:rsid w:val="0098364C"/>
    <w:rsid w:val="009915C8"/>
    <w:rsid w:val="009F3198"/>
    <w:rsid w:val="00A54316"/>
    <w:rsid w:val="00A769D1"/>
    <w:rsid w:val="00A85868"/>
    <w:rsid w:val="00A95BFB"/>
    <w:rsid w:val="00AB72BA"/>
    <w:rsid w:val="00AD7341"/>
    <w:rsid w:val="00B16D26"/>
    <w:rsid w:val="00BB2B89"/>
    <w:rsid w:val="00BF6AFD"/>
    <w:rsid w:val="00C476E1"/>
    <w:rsid w:val="00CD1DEA"/>
    <w:rsid w:val="00D27440"/>
    <w:rsid w:val="00DB5D32"/>
    <w:rsid w:val="00E16D2C"/>
    <w:rsid w:val="00E31051"/>
    <w:rsid w:val="00EE0A38"/>
    <w:rsid w:val="00EE1524"/>
    <w:rsid w:val="00F65FF0"/>
    <w:rsid w:val="00F66B21"/>
    <w:rsid w:val="00F83409"/>
    <w:rsid w:val="00FA07B2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FAFDBD1-1257-4A80-A46B-F323BBE7B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69D1"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semiHidden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99"/>
    <w:unhideWhenUsed/>
    <w:rsid w:val="007014C5"/>
    <w:pPr>
      <w:spacing w:after="0" w:line="276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9D1"/>
  </w:style>
  <w:style w:type="paragraph" w:styleId="Title">
    <w:name w:val="Title"/>
    <w:basedOn w:val="Normal"/>
    <w:link w:val="TitleChar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link w:val="SubtitleChar"/>
    <w:uiPriority w:val="3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3"/>
    <w:rsid w:val="00BF6AFD"/>
    <w:rPr>
      <w:i/>
      <w:iCs/>
      <w:color w:val="FFFFFF" w:themeColor="background1"/>
      <w:sz w:val="26"/>
    </w:rPr>
  </w:style>
  <w:style w:type="paragraph" w:styleId="NoSpacing">
    <w:name w:val="No Spacing"/>
    <w:uiPriority w:val="98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4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4"/>
    <w:rsid w:val="00BF6AFD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BF6AF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5C8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9915C8"/>
  </w:style>
  <w:style w:type="paragraph" w:styleId="BlockText">
    <w:name w:val="Block Text"/>
    <w:basedOn w:val="Normal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915C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915C8"/>
  </w:style>
  <w:style w:type="paragraph" w:styleId="BodyText2">
    <w:name w:val="Body Text 2"/>
    <w:basedOn w:val="Normal"/>
    <w:link w:val="BodyText2Char"/>
    <w:uiPriority w:val="99"/>
    <w:semiHidden/>
    <w:unhideWhenUsed/>
    <w:rsid w:val="009915C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915C8"/>
  </w:style>
  <w:style w:type="paragraph" w:styleId="BodyText3">
    <w:name w:val="Body Text 3"/>
    <w:basedOn w:val="Normal"/>
    <w:link w:val="BodyText3Char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915C8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915C8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915C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915C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915C8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915C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915C8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915C8"/>
  </w:style>
  <w:style w:type="table" w:styleId="ColorfulGrid">
    <w:name w:val="Colorful Grid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915C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15C8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15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15C8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915C8"/>
  </w:style>
  <w:style w:type="character" w:customStyle="1" w:styleId="DateChar">
    <w:name w:val="Date Char"/>
    <w:basedOn w:val="DefaultParagraphFont"/>
    <w:link w:val="Date"/>
    <w:uiPriority w:val="99"/>
    <w:semiHidden/>
    <w:rsid w:val="009915C8"/>
  </w:style>
  <w:style w:type="paragraph" w:styleId="DocumentMap">
    <w:name w:val="Document Map"/>
    <w:basedOn w:val="Normal"/>
    <w:link w:val="DocumentMap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915C8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915C8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915C8"/>
  </w:style>
  <w:style w:type="character" w:styleId="Emphasis">
    <w:name w:val="Emphasis"/>
    <w:basedOn w:val="DefaultParagraphFont"/>
    <w:uiPriority w:val="20"/>
    <w:semiHidden/>
    <w:unhideWhenUsed/>
    <w:qFormat/>
    <w:rsid w:val="009915C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915C8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15C8"/>
    <w:rPr>
      <w:szCs w:val="20"/>
    </w:rPr>
  </w:style>
  <w:style w:type="table" w:styleId="GridTable1Light">
    <w:name w:val="Grid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3">
    <w:name w:val="Grid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rsid w:val="007014C5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4C5"/>
  </w:style>
  <w:style w:type="character" w:customStyle="1" w:styleId="Heading4Char">
    <w:name w:val="Heading 4 Char"/>
    <w:basedOn w:val="DefaultParagraphFont"/>
    <w:link w:val="Heading4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915C8"/>
  </w:style>
  <w:style w:type="paragraph" w:styleId="HTMLAddress">
    <w:name w:val="HTML Address"/>
    <w:basedOn w:val="Normal"/>
    <w:link w:val="HTMLAddressChar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915C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915C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915C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915C8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915C8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9915C8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915C8"/>
    <w:rPr>
      <w:i/>
      <w:iCs/>
      <w:color w:val="03A996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915C8"/>
  </w:style>
  <w:style w:type="paragraph" w:styleId="List">
    <w:name w:val="List"/>
    <w:basedOn w:val="Normal"/>
    <w:uiPriority w:val="99"/>
    <w:semiHidden/>
    <w:unhideWhenUsed/>
    <w:rsid w:val="009915C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915C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915C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915C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915C8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915C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915C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9915C8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2">
    <w:name w:val="List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3">
    <w:name w:val="List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915C8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915C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915C8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915C8"/>
  </w:style>
  <w:style w:type="character" w:styleId="PageNumber">
    <w:name w:val="page number"/>
    <w:basedOn w:val="DefaultParagraphFont"/>
    <w:uiPriority w:val="99"/>
    <w:semiHidden/>
    <w:unhideWhenUsed/>
    <w:rsid w:val="009915C8"/>
  </w:style>
  <w:style w:type="table" w:styleId="PlainTable1">
    <w:name w:val="Plain Table 1"/>
    <w:basedOn w:val="TableNormal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915C8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915C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915C8"/>
  </w:style>
  <w:style w:type="paragraph" w:styleId="Signature">
    <w:name w:val="Signature"/>
    <w:basedOn w:val="Normal"/>
    <w:link w:val="Signature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915C8"/>
  </w:style>
  <w:style w:type="character" w:styleId="Strong">
    <w:name w:val="Strong"/>
    <w:basedOn w:val="DefaultParagraphFont"/>
    <w:uiPriority w:val="22"/>
    <w:semiHidden/>
    <w:unhideWhenUsed/>
    <w:qFormat/>
    <w:rsid w:val="009915C8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915C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915C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915C8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915C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915C8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915C8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915C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915C8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915C8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915C8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915C8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ContactInfo">
    <w:name w:val="Contact Info"/>
    <w:basedOn w:val="Normal"/>
    <w:uiPriority w:val="2"/>
    <w:qFormat/>
    <w:rsid w:val="007014C5"/>
    <w:pPr>
      <w:spacing w:after="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itzgek\AppData\Roaming\Microsoft\Templates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F1A92280D5D4CBF91113509808428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EFE44B-9A63-44C7-8E09-8541A9F1B846}"/>
      </w:docPartPr>
      <w:docPartBody>
        <w:p w:rsidR="00CD0FD3" w:rsidRDefault="00944F66">
          <w:pPr>
            <w:pStyle w:val="4F1A92280D5D4CBF9111350980842845"/>
          </w:pPr>
          <w:r>
            <w:t>Company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F66"/>
    <w:rsid w:val="0065151C"/>
    <w:rsid w:val="00944F66"/>
    <w:rsid w:val="00B13B90"/>
    <w:rsid w:val="00CD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F566057818D4A5A975083779D1471DC">
    <w:name w:val="2F566057818D4A5A975083779D1471DC"/>
  </w:style>
  <w:style w:type="paragraph" w:customStyle="1" w:styleId="C7D68DE5232D4144AE76AFEB571E88A9">
    <w:name w:val="C7D68DE5232D4144AE76AFEB571E88A9"/>
  </w:style>
  <w:style w:type="paragraph" w:customStyle="1" w:styleId="7ED4595CA7204F008E4E51F3DFA611B3">
    <w:name w:val="7ED4595CA7204F008E4E51F3DFA611B3"/>
  </w:style>
  <w:style w:type="paragraph" w:styleId="ListBullet">
    <w:name w:val="List Bullet"/>
    <w:basedOn w:val="Normal"/>
    <w:uiPriority w:val="1"/>
    <w:pPr>
      <w:numPr>
        <w:numId w:val="1"/>
      </w:numPr>
      <w:spacing w:after="200" w:line="288" w:lineRule="auto"/>
    </w:pPr>
    <w:rPr>
      <w:rFonts w:eastAsiaTheme="minorHAnsi"/>
      <w:color w:val="50637D" w:themeColor="text2" w:themeTint="E6"/>
      <w:lang w:eastAsia="ja-JP"/>
    </w:rPr>
  </w:style>
  <w:style w:type="paragraph" w:customStyle="1" w:styleId="582C7A4C5F7248FC8D4F9CC098485288">
    <w:name w:val="582C7A4C5F7248FC8D4F9CC098485288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09D62F66039447E8C334CE2FA26E589">
    <w:name w:val="A09D62F66039447E8C334CE2FA26E589"/>
  </w:style>
  <w:style w:type="paragraph" w:customStyle="1" w:styleId="3D559EC491464358A4FD8BD04F98EF4D">
    <w:name w:val="3D559EC491464358A4FD8BD04F98EF4D"/>
  </w:style>
  <w:style w:type="paragraph" w:customStyle="1" w:styleId="EBFE66CAD40844F082082D8F795D0E74">
    <w:name w:val="EBFE66CAD40844F082082D8F795D0E74"/>
  </w:style>
  <w:style w:type="paragraph" w:customStyle="1" w:styleId="17EF6325E94E418DBFCAA6E8FD5EF268">
    <w:name w:val="17EF6325E94E418DBFCAA6E8FD5EF268"/>
  </w:style>
  <w:style w:type="paragraph" w:customStyle="1" w:styleId="2AC0FA7DCD2F483EB987DB0A77365465">
    <w:name w:val="2AC0FA7DCD2F483EB987DB0A77365465"/>
  </w:style>
  <w:style w:type="paragraph" w:customStyle="1" w:styleId="7EDEB6BA31A7479CA5953C8D48E39597">
    <w:name w:val="7EDEB6BA31A7479CA5953C8D48E39597"/>
  </w:style>
  <w:style w:type="paragraph" w:customStyle="1" w:styleId="132ACAB7180E41AB82CEC41FF5197EEE">
    <w:name w:val="132ACAB7180E41AB82CEC41FF5197EEE"/>
  </w:style>
  <w:style w:type="paragraph" w:customStyle="1" w:styleId="4F1A92280D5D4CBF9111350980842845">
    <w:name w:val="4F1A92280D5D4CBF9111350980842845"/>
  </w:style>
  <w:style w:type="paragraph" w:customStyle="1" w:styleId="4FBE7B73222140F7B2150C668E16FBB7">
    <w:name w:val="4FBE7B73222140F7B2150C668E16FBB7"/>
  </w:style>
  <w:style w:type="paragraph" w:customStyle="1" w:styleId="D702CC4783DA4D90ADEDE0EDE26747F0">
    <w:name w:val="D702CC4783DA4D90ADEDE0EDE26747F0"/>
  </w:style>
  <w:style w:type="paragraph" w:customStyle="1" w:styleId="B873D3C803DB4DB3AB94D1EB27BCD042">
    <w:name w:val="B873D3C803DB4DB3AB94D1EB27BCD042"/>
  </w:style>
  <w:style w:type="paragraph" w:customStyle="1" w:styleId="205E77AA6D2847CFAE600CD47CE1DECF">
    <w:name w:val="205E77AA6D2847CFAE600CD47CE1DECF"/>
  </w:style>
  <w:style w:type="paragraph" w:customStyle="1" w:styleId="BF34C343AC494535B995CED0FE9DECD6">
    <w:name w:val="BF34C343AC494535B995CED0FE9DECD6"/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44546A" w:themeColor="text2"/>
      <w:sz w:val="24"/>
      <w:lang w:eastAsia="ja-JP"/>
    </w:rPr>
  </w:style>
  <w:style w:type="paragraph" w:customStyle="1" w:styleId="A2901FC858B949B6B0645014628FD91C">
    <w:name w:val="A2901FC858B949B6B0645014628FD91C"/>
  </w:style>
  <w:style w:type="paragraph" w:customStyle="1" w:styleId="C185D67C0F2B4094AEF55E16F9894758">
    <w:name w:val="C185D67C0F2B4094AEF55E16F9894758"/>
  </w:style>
  <w:style w:type="paragraph" w:customStyle="1" w:styleId="5082E34D606A425AA274BD224729ABDC">
    <w:name w:val="5082E34D606A425AA274BD224729ABDC"/>
  </w:style>
  <w:style w:type="paragraph" w:customStyle="1" w:styleId="0CEE4C8AD3A744A7BF637FF9B11F3E1D">
    <w:name w:val="0CEE4C8AD3A744A7BF637FF9B11F3E1D"/>
  </w:style>
  <w:style w:type="paragraph" w:customStyle="1" w:styleId="DB6E90110CFF40BB9141D9CCCAA2F72D">
    <w:name w:val="DB6E90110CFF40BB9141D9CCCAA2F72D"/>
  </w:style>
  <w:style w:type="paragraph" w:customStyle="1" w:styleId="133546DD3C16408F8D717C8BA2C50D32">
    <w:name w:val="133546DD3C16408F8D717C8BA2C50D32"/>
  </w:style>
  <w:style w:type="paragraph" w:customStyle="1" w:styleId="E86B1F1FFB3A41A9B8C97B035ACE6CF1">
    <w:name w:val="E86B1F1FFB3A41A9B8C97B035ACE6CF1"/>
  </w:style>
  <w:style w:type="paragraph" w:customStyle="1" w:styleId="4C0707EEF25443568A4A7318DFC97868">
    <w:name w:val="4C0707EEF25443568A4A7318DFC97868"/>
  </w:style>
  <w:style w:type="paragraph" w:customStyle="1" w:styleId="9433795EF2A44D1AA94FDCC7CF6F56F2">
    <w:name w:val="9433795EF2A44D1AA94FDCC7CF6F56F2"/>
  </w:style>
  <w:style w:type="paragraph" w:customStyle="1" w:styleId="8893E02BE3344760987F916DC18F4D36">
    <w:name w:val="8893E02BE3344760987F916DC18F4D36"/>
  </w:style>
  <w:style w:type="paragraph" w:customStyle="1" w:styleId="3AF03FA7082244D3BEDF9D8A50989E9B">
    <w:name w:val="3AF03FA7082244D3BEDF9D8A50989E9B"/>
  </w:style>
  <w:style w:type="paragraph" w:customStyle="1" w:styleId="D52D51C6877C4802B62375E1C842A5A6">
    <w:name w:val="D52D51C6877C4802B62375E1C842A5A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33</TotalTime>
  <Pages>2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Kellie Fitzgerald</dc:creator>
  <cp:keywords>P2p PROGRAM NAME School name Address</cp:keywords>
  <cp:lastModifiedBy>Kellie Fitzgerald</cp:lastModifiedBy>
  <cp:revision>3</cp:revision>
  <dcterms:created xsi:type="dcterms:W3CDTF">2018-02-16T19:39:00Z</dcterms:created>
  <dcterms:modified xsi:type="dcterms:W3CDTF">2018-02-16T20:45:00Z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